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EF" w:rsidRDefault="00530BEF" w:rsidP="00530BEF">
      <w:pPr>
        <w:pStyle w:val="Nagwek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530BEF">
        <w:rPr>
          <w:rFonts w:cstheme="minorHAnsi"/>
          <w:sz w:val="20"/>
          <w:szCs w:val="20"/>
        </w:rPr>
        <w:t xml:space="preserve">Załącznik nr 1 do Regulaminu przyznawania patronatu </w:t>
      </w:r>
    </w:p>
    <w:p w:rsidR="00530BEF" w:rsidRDefault="00530BEF" w:rsidP="00530BEF">
      <w:pPr>
        <w:pStyle w:val="Nagwek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530BEF">
        <w:rPr>
          <w:rFonts w:cstheme="minorHAnsi"/>
          <w:sz w:val="20"/>
          <w:szCs w:val="20"/>
        </w:rPr>
        <w:t>honorowego Muzeum Niepodległości w Warszawie</w:t>
      </w:r>
    </w:p>
    <w:p w:rsidR="00530BEF" w:rsidRPr="00530BEF" w:rsidRDefault="00530BEF" w:rsidP="00530BEF">
      <w:pPr>
        <w:pStyle w:val="Nagwek"/>
        <w:rPr>
          <w:rFonts w:cstheme="minorHAnsi"/>
          <w:sz w:val="20"/>
          <w:szCs w:val="20"/>
        </w:rPr>
      </w:pPr>
    </w:p>
    <w:p w:rsidR="00416138" w:rsidRPr="00FE4267" w:rsidRDefault="00416138" w:rsidP="00D330AF">
      <w:pPr>
        <w:pStyle w:val="Nagwek"/>
        <w:jc w:val="center"/>
        <w:rPr>
          <w:rFonts w:cstheme="minorHAnsi"/>
          <w:b/>
          <w:sz w:val="28"/>
          <w:szCs w:val="28"/>
        </w:rPr>
      </w:pPr>
      <w:r w:rsidRPr="00FE4267">
        <w:rPr>
          <w:rFonts w:cstheme="minorHAnsi"/>
          <w:b/>
          <w:sz w:val="28"/>
          <w:szCs w:val="28"/>
        </w:rPr>
        <w:t>WNIOSEK</w:t>
      </w:r>
    </w:p>
    <w:p w:rsidR="00F70174" w:rsidRPr="00FE4267" w:rsidRDefault="00416138" w:rsidP="00F70174">
      <w:pPr>
        <w:pStyle w:val="Nagwek"/>
        <w:ind w:left="-284"/>
        <w:jc w:val="center"/>
        <w:rPr>
          <w:rFonts w:cstheme="minorHAnsi"/>
          <w:b/>
          <w:sz w:val="28"/>
          <w:szCs w:val="28"/>
        </w:rPr>
      </w:pPr>
      <w:r w:rsidRPr="00FE4267">
        <w:rPr>
          <w:rFonts w:cstheme="minorHAnsi"/>
          <w:b/>
          <w:sz w:val="28"/>
          <w:szCs w:val="28"/>
        </w:rPr>
        <w:t xml:space="preserve">o patronat honorowy </w:t>
      </w:r>
      <w:r w:rsidR="00E16A66" w:rsidRPr="00FE4267">
        <w:rPr>
          <w:rFonts w:cstheme="minorHAnsi"/>
          <w:b/>
          <w:sz w:val="28"/>
          <w:szCs w:val="28"/>
        </w:rPr>
        <w:t>Muzeum Niepodległości w Warszawie</w:t>
      </w:r>
    </w:p>
    <w:p w:rsidR="00F70174" w:rsidRPr="00FE4267" w:rsidRDefault="00F70174" w:rsidP="00F70174">
      <w:pPr>
        <w:pStyle w:val="Nagwek"/>
        <w:ind w:left="-284"/>
        <w:jc w:val="center"/>
        <w:rPr>
          <w:rFonts w:cstheme="minorHAnsi"/>
          <w:b/>
          <w:sz w:val="28"/>
          <w:szCs w:val="28"/>
        </w:rPr>
      </w:pPr>
      <w:r w:rsidRPr="00FE4267">
        <w:rPr>
          <w:rFonts w:cstheme="minorHAnsi"/>
          <w:b/>
          <w:sz w:val="28"/>
          <w:szCs w:val="28"/>
        </w:rPr>
        <w:t>z dnia……………………………………..</w:t>
      </w:r>
    </w:p>
    <w:p w:rsidR="00F70174" w:rsidRPr="00D330AF" w:rsidRDefault="00F70174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4226"/>
        <w:gridCol w:w="4882"/>
      </w:tblGrid>
      <w:tr w:rsidR="0083270B" w:rsidRPr="00D330AF" w:rsidTr="008D023D">
        <w:trPr>
          <w:trHeight w:val="590"/>
        </w:trPr>
        <w:tc>
          <w:tcPr>
            <w:tcW w:w="520" w:type="dxa"/>
          </w:tcPr>
          <w:p w:rsidR="0083270B" w:rsidRPr="00D330AF" w:rsidRDefault="00FF328F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>1</w:t>
            </w:r>
          </w:p>
          <w:p w:rsidR="00FF328F" w:rsidRPr="00D330AF" w:rsidRDefault="00FF328F" w:rsidP="00385DC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FF328F" w:rsidRPr="00D330AF" w:rsidRDefault="00FF328F" w:rsidP="00385DC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6" w:type="dxa"/>
          </w:tcPr>
          <w:p w:rsidR="0083270B" w:rsidRPr="00D330AF" w:rsidRDefault="0083270B" w:rsidP="00B81ED1">
            <w:pPr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 xml:space="preserve">Wnioskodawca: </w:t>
            </w:r>
            <w:r w:rsidR="00323C2B">
              <w:rPr>
                <w:rFonts w:cstheme="minorHAnsi"/>
                <w:sz w:val="24"/>
                <w:szCs w:val="24"/>
              </w:rPr>
              <w:t>nazwa</w:t>
            </w:r>
            <w:r w:rsidR="00D546D2" w:rsidRPr="00D546D2">
              <w:rPr>
                <w:rFonts w:cstheme="minorHAnsi"/>
                <w:sz w:val="24"/>
                <w:szCs w:val="24"/>
              </w:rPr>
              <w:t xml:space="preserve"> i dane organizatora przedsięwzięcia, w tym adres siedziby oraz numer KRS lub inny numer właściwego rejestru, nr NIP</w:t>
            </w:r>
            <w:r w:rsidR="00D546D2">
              <w:rPr>
                <w:rFonts w:cstheme="minorHAnsi"/>
                <w:sz w:val="24"/>
                <w:szCs w:val="24"/>
              </w:rPr>
              <w:t xml:space="preserve">, </w:t>
            </w:r>
            <w:r w:rsidR="00B81ED1">
              <w:rPr>
                <w:rFonts w:cstheme="minorHAnsi"/>
                <w:sz w:val="24"/>
                <w:szCs w:val="24"/>
              </w:rPr>
              <w:t>określenie rodzaju działalności prowadzonej przez organizatora</w:t>
            </w:r>
          </w:p>
        </w:tc>
        <w:tc>
          <w:tcPr>
            <w:tcW w:w="4882" w:type="dxa"/>
          </w:tcPr>
          <w:p w:rsidR="0083270B" w:rsidRPr="00D330AF" w:rsidRDefault="0083270B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AB0D53" w:rsidRPr="00D330AF" w:rsidRDefault="00AB0D53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AB0D53" w:rsidRPr="00D330AF" w:rsidRDefault="00AB0D53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546D2" w:rsidRPr="00D330AF" w:rsidTr="008D023D">
        <w:trPr>
          <w:trHeight w:val="590"/>
        </w:trPr>
        <w:tc>
          <w:tcPr>
            <w:tcW w:w="520" w:type="dxa"/>
          </w:tcPr>
          <w:p w:rsidR="00D546D2" w:rsidRPr="00D330AF" w:rsidRDefault="00D546D2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4226" w:type="dxa"/>
          </w:tcPr>
          <w:p w:rsidR="00B81ED1" w:rsidRPr="00B81ED1" w:rsidRDefault="00B81ED1" w:rsidP="00B81ED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81ED1">
              <w:rPr>
                <w:rFonts w:eastAsia="Times New Roman" w:cstheme="minorHAnsi"/>
                <w:sz w:val="24"/>
                <w:szCs w:val="24"/>
                <w:lang w:eastAsia="pl-PL"/>
              </w:rPr>
              <w:t>Nazwa</w:t>
            </w:r>
            <w:r w:rsidRPr="00B81ED1">
              <w:rPr>
                <w:rFonts w:eastAsia="Times New Roman" w:cstheme="minorHAnsi"/>
                <w:sz w:val="24"/>
                <w:szCs w:val="24"/>
                <w:lang w:eastAsia="pl-PL"/>
              </w:rPr>
              <w:t>, cel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krótki opis przedsięwzięcia</w:t>
            </w:r>
          </w:p>
          <w:p w:rsidR="00D546D2" w:rsidRPr="00D330AF" w:rsidRDefault="00D546D2" w:rsidP="00F701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82" w:type="dxa"/>
          </w:tcPr>
          <w:p w:rsidR="00D546D2" w:rsidRPr="00D330AF" w:rsidRDefault="00D546D2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3270B" w:rsidRPr="00D330AF" w:rsidTr="008D023D">
        <w:trPr>
          <w:trHeight w:val="532"/>
        </w:trPr>
        <w:tc>
          <w:tcPr>
            <w:tcW w:w="520" w:type="dxa"/>
          </w:tcPr>
          <w:p w:rsidR="0083270B" w:rsidRPr="00D330AF" w:rsidRDefault="00D546D2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4226" w:type="dxa"/>
          </w:tcPr>
          <w:p w:rsidR="0083270B" w:rsidRPr="00D330AF" w:rsidRDefault="00B81ED1" w:rsidP="00F70174">
            <w:pPr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 xml:space="preserve">Termin </w:t>
            </w:r>
            <w:r>
              <w:rPr>
                <w:rFonts w:cstheme="minorHAnsi"/>
                <w:sz w:val="24"/>
                <w:szCs w:val="24"/>
              </w:rPr>
              <w:t xml:space="preserve">rozpoczęcia </w:t>
            </w:r>
            <w:r>
              <w:rPr>
                <w:rFonts w:cstheme="minorHAnsi"/>
                <w:sz w:val="24"/>
                <w:szCs w:val="24"/>
              </w:rPr>
              <w:t xml:space="preserve">i zakończenia </w:t>
            </w:r>
            <w:r w:rsidRPr="00D330AF">
              <w:rPr>
                <w:rFonts w:cstheme="minorHAnsi"/>
                <w:sz w:val="24"/>
                <w:szCs w:val="24"/>
              </w:rPr>
              <w:t>przedsięwzięcia</w:t>
            </w:r>
          </w:p>
        </w:tc>
        <w:tc>
          <w:tcPr>
            <w:tcW w:w="4882" w:type="dxa"/>
          </w:tcPr>
          <w:p w:rsidR="0083270B" w:rsidRPr="00D330AF" w:rsidRDefault="0083270B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AB0D53" w:rsidRPr="00D330AF" w:rsidRDefault="00AB0D53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554"/>
        </w:trPr>
        <w:tc>
          <w:tcPr>
            <w:tcW w:w="520" w:type="dxa"/>
          </w:tcPr>
          <w:p w:rsidR="00045145" w:rsidRPr="00D330AF" w:rsidRDefault="00D546D2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4226" w:type="dxa"/>
          </w:tcPr>
          <w:p w:rsidR="00B81ED1" w:rsidRPr="00D330AF" w:rsidRDefault="00B81ED1" w:rsidP="00B81ED1">
            <w:pPr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 xml:space="preserve">Miejsce </w:t>
            </w:r>
            <w:r w:rsidR="00DE1D39">
              <w:rPr>
                <w:rFonts w:cstheme="minorHAnsi"/>
                <w:sz w:val="24"/>
                <w:szCs w:val="24"/>
              </w:rPr>
              <w:t xml:space="preserve">realizacji </w:t>
            </w:r>
            <w:r w:rsidRPr="00D330AF">
              <w:rPr>
                <w:rFonts w:cstheme="minorHAnsi"/>
                <w:sz w:val="24"/>
                <w:szCs w:val="24"/>
              </w:rPr>
              <w:t>przedsięwzięcia</w:t>
            </w:r>
          </w:p>
          <w:p w:rsidR="00045145" w:rsidRPr="00D330AF" w:rsidRDefault="00045145" w:rsidP="00B81ED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82" w:type="dxa"/>
          </w:tcPr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527"/>
        </w:trPr>
        <w:tc>
          <w:tcPr>
            <w:tcW w:w="520" w:type="dxa"/>
          </w:tcPr>
          <w:p w:rsidR="00385DCD" w:rsidRDefault="00385DCD" w:rsidP="00385DC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D546D2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4226" w:type="dxa"/>
          </w:tcPr>
          <w:p w:rsidR="00B81ED1" w:rsidRPr="00B81ED1" w:rsidRDefault="00B81ED1" w:rsidP="00B81ED1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Dane</w:t>
            </w:r>
            <w:r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osoby odpowiedzialnej za kontakt ze strony organizatora przedsięwzięcia</w:t>
            </w:r>
            <w:r w:rsidR="00530B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(imię, nazwisko, numer telefonu, adres e-mail)</w:t>
            </w:r>
          </w:p>
          <w:p w:rsidR="00045145" w:rsidRPr="00D330AF" w:rsidRDefault="00045145" w:rsidP="0041613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82" w:type="dxa"/>
          </w:tcPr>
          <w:p w:rsidR="00045145" w:rsidRPr="00385DCD" w:rsidRDefault="00045145" w:rsidP="00385DC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780"/>
        </w:trPr>
        <w:tc>
          <w:tcPr>
            <w:tcW w:w="520" w:type="dxa"/>
          </w:tcPr>
          <w:p w:rsidR="00045145" w:rsidRPr="00D330AF" w:rsidRDefault="00D546D2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4226" w:type="dxa"/>
          </w:tcPr>
          <w:p w:rsidR="00B81ED1" w:rsidRPr="00B81ED1" w:rsidRDefault="00DE1D39" w:rsidP="00B81ED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</w:t>
            </w:r>
            <w:r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rzyznane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oraz planowan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e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patronat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y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honorow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e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i 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medialn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e</w:t>
            </w:r>
          </w:p>
          <w:p w:rsidR="00045145" w:rsidRPr="00B81ED1" w:rsidRDefault="00045145" w:rsidP="00F7017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82" w:type="dxa"/>
          </w:tcPr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2073"/>
        </w:trPr>
        <w:tc>
          <w:tcPr>
            <w:tcW w:w="520" w:type="dxa"/>
          </w:tcPr>
          <w:p w:rsidR="00045145" w:rsidRPr="00D330AF" w:rsidRDefault="00D546D2" w:rsidP="00385D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4226" w:type="dxa"/>
          </w:tcPr>
          <w:p w:rsidR="00B81ED1" w:rsidRPr="00B81ED1" w:rsidRDefault="00DE1D39" w:rsidP="00B81ED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artner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zy i 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współorganizator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zy </w:t>
            </w:r>
            <w:r w:rsidR="00B81ED1" w:rsidRPr="00B81ED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przedsięwzięcia</w:t>
            </w:r>
          </w:p>
          <w:p w:rsidR="00045145" w:rsidRPr="00D330AF" w:rsidRDefault="00045145" w:rsidP="00E16A6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82" w:type="dxa"/>
          </w:tcPr>
          <w:p w:rsidR="00045145" w:rsidRPr="00D330AF" w:rsidRDefault="00045145" w:rsidP="00416138">
            <w:pPr>
              <w:spacing w:line="48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554"/>
        </w:trPr>
        <w:tc>
          <w:tcPr>
            <w:tcW w:w="520" w:type="dxa"/>
          </w:tcPr>
          <w:p w:rsidR="00045145" w:rsidRPr="00D330AF" w:rsidRDefault="00D546D2" w:rsidP="00F701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8.</w:t>
            </w:r>
          </w:p>
        </w:tc>
        <w:tc>
          <w:tcPr>
            <w:tcW w:w="4226" w:type="dxa"/>
          </w:tcPr>
          <w:p w:rsidR="00DE1D39" w:rsidRPr="00DE1D39" w:rsidRDefault="00DE1D39" w:rsidP="00DE1D39">
            <w:pPr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</w:t>
            </w:r>
            <w:r w:rsidRPr="00DE1D39">
              <w:rPr>
                <w:rFonts w:cstheme="minorHAnsi"/>
                <w:sz w:val="24"/>
                <w:szCs w:val="24"/>
                <w:lang w:eastAsia="pl-PL"/>
              </w:rPr>
              <w:t>lanowan</w:t>
            </w:r>
            <w:r>
              <w:rPr>
                <w:rFonts w:cstheme="minorHAnsi"/>
                <w:sz w:val="24"/>
                <w:szCs w:val="24"/>
                <w:lang w:eastAsia="pl-PL"/>
              </w:rPr>
              <w:t>e</w:t>
            </w:r>
            <w:r w:rsidRPr="00DE1D39">
              <w:rPr>
                <w:rFonts w:cstheme="minorHAnsi"/>
                <w:sz w:val="24"/>
                <w:szCs w:val="24"/>
                <w:lang w:eastAsia="pl-PL"/>
              </w:rPr>
              <w:t xml:space="preserve"> działania promocyjn</w:t>
            </w:r>
            <w:r>
              <w:rPr>
                <w:rFonts w:cstheme="minorHAnsi"/>
                <w:sz w:val="24"/>
                <w:szCs w:val="24"/>
                <w:lang w:eastAsia="pl-PL"/>
              </w:rPr>
              <w:t>e</w:t>
            </w:r>
          </w:p>
          <w:p w:rsidR="00045145" w:rsidRPr="00D330AF" w:rsidRDefault="00045145" w:rsidP="00F701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82" w:type="dxa"/>
          </w:tcPr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16138" w:rsidRPr="00D330AF" w:rsidTr="008D023D">
        <w:trPr>
          <w:trHeight w:val="694"/>
        </w:trPr>
        <w:tc>
          <w:tcPr>
            <w:tcW w:w="520" w:type="dxa"/>
          </w:tcPr>
          <w:p w:rsidR="00416138" w:rsidRPr="00D330AF" w:rsidRDefault="00416138" w:rsidP="00F70174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416138" w:rsidRPr="00D330AF" w:rsidRDefault="00D546D2" w:rsidP="004161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9.</w:t>
            </w:r>
            <w:r w:rsidR="00416138" w:rsidRPr="00D330AF">
              <w:rPr>
                <w:rFonts w:cstheme="minorHAnsi"/>
                <w:sz w:val="24"/>
                <w:szCs w:val="24"/>
              </w:rPr>
              <w:t xml:space="preserve">   </w:t>
            </w:r>
          </w:p>
          <w:p w:rsidR="00416138" w:rsidRPr="00D330AF" w:rsidRDefault="00416138" w:rsidP="0041613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26" w:type="dxa"/>
          </w:tcPr>
          <w:p w:rsidR="00416138" w:rsidRPr="00D330AF" w:rsidRDefault="00416138" w:rsidP="0041613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>Źródła finansowania przedsięwzięcia</w:t>
            </w:r>
          </w:p>
        </w:tc>
        <w:tc>
          <w:tcPr>
            <w:tcW w:w="4882" w:type="dxa"/>
          </w:tcPr>
          <w:p w:rsidR="00416138" w:rsidRPr="00E03D06" w:rsidRDefault="00416138" w:rsidP="00E03D0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926"/>
        </w:trPr>
        <w:tc>
          <w:tcPr>
            <w:tcW w:w="520" w:type="dxa"/>
          </w:tcPr>
          <w:p w:rsidR="00045145" w:rsidRPr="00D330AF" w:rsidRDefault="00045145" w:rsidP="00EB44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lastRenderedPageBreak/>
              <w:t xml:space="preserve">  </w:t>
            </w:r>
            <w:r w:rsidR="00D546D2">
              <w:rPr>
                <w:rFonts w:cstheme="minorHAnsi"/>
                <w:sz w:val="24"/>
                <w:szCs w:val="24"/>
              </w:rPr>
              <w:t xml:space="preserve">  10.</w:t>
            </w:r>
          </w:p>
        </w:tc>
        <w:tc>
          <w:tcPr>
            <w:tcW w:w="4226" w:type="dxa"/>
          </w:tcPr>
          <w:p w:rsidR="00F70174" w:rsidRPr="00DE1D39" w:rsidRDefault="00DE1D39" w:rsidP="00DE1D39">
            <w:pPr>
              <w:rPr>
                <w:rFonts w:ascii="Calibri" w:hAnsi="Calibri" w:cs="Calibri"/>
                <w:sz w:val="24"/>
                <w:szCs w:val="24"/>
              </w:rPr>
            </w:pPr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</w:t>
            </w:r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rup</w:t>
            </w:r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</w:t>
            </w:r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odbiorców</w:t>
            </w:r>
            <w:r w:rsidR="00530B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bookmarkStart w:id="0" w:name="_GoBack"/>
            <w:bookmarkEnd w:id="0"/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do których skierowane jest przedsięwzięcie oraz </w:t>
            </w:r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planowan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</w:t>
            </w:r>
            <w:r w:rsidRPr="00DE1D3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liczbie uczestników</w:t>
            </w:r>
          </w:p>
        </w:tc>
        <w:tc>
          <w:tcPr>
            <w:tcW w:w="4882" w:type="dxa"/>
          </w:tcPr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E1D39" w:rsidRPr="00D330AF" w:rsidTr="008D023D">
        <w:trPr>
          <w:trHeight w:val="926"/>
        </w:trPr>
        <w:tc>
          <w:tcPr>
            <w:tcW w:w="520" w:type="dxa"/>
          </w:tcPr>
          <w:p w:rsidR="00DE1D39" w:rsidRPr="00D330AF" w:rsidRDefault="00DE1D39" w:rsidP="00EB44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4226" w:type="dxa"/>
          </w:tcPr>
          <w:p w:rsidR="00DE1D39" w:rsidRPr="00D330AF" w:rsidRDefault="00DE1D39" w:rsidP="00F70174">
            <w:pPr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>Czy organizator planuje osiągnięcie zysku finansowego z przedsięwzięcia? Proszę o zakreślenie właściwej odpowiedzi</w:t>
            </w:r>
          </w:p>
        </w:tc>
        <w:tc>
          <w:tcPr>
            <w:tcW w:w="4882" w:type="dxa"/>
          </w:tcPr>
          <w:p w:rsidR="00DE1D39" w:rsidRPr="00D330AF" w:rsidRDefault="00DE1D39" w:rsidP="00DE1D39">
            <w:pPr>
              <w:jc w:val="both"/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>TAK</w:t>
            </w:r>
          </w:p>
          <w:p w:rsidR="00DE1D39" w:rsidRPr="00D330AF" w:rsidRDefault="00DE1D39" w:rsidP="00DE1D3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DE1D39" w:rsidRPr="00D330AF" w:rsidRDefault="00DE1D39" w:rsidP="00DE1D39">
            <w:pPr>
              <w:jc w:val="both"/>
              <w:rPr>
                <w:rFonts w:cstheme="minorHAnsi"/>
                <w:sz w:val="24"/>
                <w:szCs w:val="24"/>
              </w:rPr>
            </w:pPr>
            <w:r w:rsidRPr="00D330AF">
              <w:rPr>
                <w:rFonts w:cstheme="minorHAnsi"/>
                <w:sz w:val="24"/>
                <w:szCs w:val="24"/>
              </w:rPr>
              <w:t>NIE</w:t>
            </w:r>
          </w:p>
          <w:p w:rsidR="00DE1D39" w:rsidRPr="00D330AF" w:rsidRDefault="00DE1D39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6A66" w:rsidRPr="00D330AF" w:rsidTr="008D023D">
        <w:trPr>
          <w:trHeight w:val="926"/>
        </w:trPr>
        <w:tc>
          <w:tcPr>
            <w:tcW w:w="520" w:type="dxa"/>
          </w:tcPr>
          <w:p w:rsidR="00E16A66" w:rsidRPr="00D330AF" w:rsidRDefault="008D023D" w:rsidP="00EB44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="00D546D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226" w:type="dxa"/>
          </w:tcPr>
          <w:p w:rsidR="00E16A66" w:rsidRPr="00D330AF" w:rsidRDefault="00DE1D39" w:rsidP="008D02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Charakter przedsięwzięcia</w:t>
            </w:r>
            <w:r w:rsidR="008D023D">
              <w:rPr>
                <w:rFonts w:cstheme="minorHAnsi"/>
                <w:sz w:val="24"/>
                <w:szCs w:val="24"/>
              </w:rPr>
              <w:t xml:space="preserve">: </w:t>
            </w:r>
            <w:r>
              <w:rPr>
                <w:rFonts w:cstheme="minorHAnsi"/>
                <w:sz w:val="24"/>
                <w:szCs w:val="24"/>
              </w:rPr>
              <w:t>komercyjny/polityczny</w:t>
            </w:r>
            <w:r w:rsidR="008D023D">
              <w:rPr>
                <w:rFonts w:cstheme="minorHAnsi"/>
                <w:sz w:val="24"/>
                <w:szCs w:val="24"/>
              </w:rPr>
              <w:t>/reklamowy/inny*</w:t>
            </w:r>
          </w:p>
        </w:tc>
        <w:tc>
          <w:tcPr>
            <w:tcW w:w="4882" w:type="dxa"/>
          </w:tcPr>
          <w:p w:rsidR="00E16A66" w:rsidRPr="00D330AF" w:rsidRDefault="00E16A66" w:rsidP="008D02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5145" w:rsidRPr="00D330AF" w:rsidTr="008D023D">
        <w:trPr>
          <w:trHeight w:val="2248"/>
        </w:trPr>
        <w:tc>
          <w:tcPr>
            <w:tcW w:w="520" w:type="dxa"/>
          </w:tcPr>
          <w:p w:rsidR="00045145" w:rsidRPr="00D330AF" w:rsidRDefault="00045145" w:rsidP="00F70174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045145" w:rsidP="00F70174">
            <w:pPr>
              <w:rPr>
                <w:rFonts w:cstheme="minorHAnsi"/>
                <w:sz w:val="24"/>
                <w:szCs w:val="24"/>
              </w:rPr>
            </w:pPr>
          </w:p>
          <w:p w:rsidR="00045145" w:rsidRPr="00D330AF" w:rsidRDefault="00323C2B" w:rsidP="008D02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D023D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226" w:type="dxa"/>
          </w:tcPr>
          <w:p w:rsidR="00045145" w:rsidRPr="00D330AF" w:rsidRDefault="00D546D2" w:rsidP="00F701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Uzasadnienie przyznania patronatu</w:t>
            </w:r>
            <w:r w:rsidR="00E16A6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882" w:type="dxa"/>
          </w:tcPr>
          <w:p w:rsidR="00045145" w:rsidRDefault="00045145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E16A66" w:rsidRDefault="00E16A66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E16A66" w:rsidRDefault="00E16A66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E16A66" w:rsidRDefault="00E16A66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E16A66" w:rsidRDefault="00E16A66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E16A66" w:rsidRPr="00D330AF" w:rsidRDefault="00E16A66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913D7" w:rsidRPr="00D330AF" w:rsidTr="008D023D">
        <w:trPr>
          <w:trHeight w:val="590"/>
        </w:trPr>
        <w:tc>
          <w:tcPr>
            <w:tcW w:w="520" w:type="dxa"/>
          </w:tcPr>
          <w:p w:rsidR="00E913D7" w:rsidRPr="00D330AF" w:rsidRDefault="00323C2B" w:rsidP="008D023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D023D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226" w:type="dxa"/>
          </w:tcPr>
          <w:p w:rsidR="00E913D7" w:rsidRDefault="00323C2B" w:rsidP="00F701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Załączniki (np. program, regulamin, materiały promocyjne)</w:t>
            </w:r>
          </w:p>
        </w:tc>
        <w:tc>
          <w:tcPr>
            <w:tcW w:w="4882" w:type="dxa"/>
          </w:tcPr>
          <w:p w:rsidR="00E913D7" w:rsidRDefault="00E913D7" w:rsidP="00F7017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856915" w:rsidRPr="00D330AF" w:rsidRDefault="00856915" w:rsidP="0083270B">
      <w:pPr>
        <w:jc w:val="both"/>
        <w:rPr>
          <w:rFonts w:cstheme="minorHAnsi"/>
          <w:sz w:val="24"/>
          <w:szCs w:val="24"/>
        </w:rPr>
      </w:pPr>
    </w:p>
    <w:p w:rsidR="00EA3AF1" w:rsidRPr="00D330AF" w:rsidRDefault="00EA3AF1" w:rsidP="0083270B">
      <w:pPr>
        <w:jc w:val="both"/>
        <w:rPr>
          <w:rFonts w:cstheme="minorHAnsi"/>
          <w:i/>
          <w:sz w:val="24"/>
          <w:szCs w:val="24"/>
        </w:rPr>
      </w:pPr>
      <w:r w:rsidRPr="00D330AF">
        <w:rPr>
          <w:rFonts w:cstheme="minorHAnsi"/>
          <w:sz w:val="24"/>
          <w:szCs w:val="24"/>
        </w:rPr>
        <w:t xml:space="preserve">Informujemy, że zapoznaliśmy się z </w:t>
      </w:r>
      <w:r w:rsidRPr="00D330AF">
        <w:rPr>
          <w:rFonts w:cstheme="minorHAnsi"/>
          <w:i/>
          <w:sz w:val="24"/>
          <w:szCs w:val="24"/>
        </w:rPr>
        <w:t xml:space="preserve">Regulaminem przyznawania honorowego patronatu </w:t>
      </w:r>
      <w:r w:rsidR="00E16A66">
        <w:rPr>
          <w:rFonts w:cstheme="minorHAnsi"/>
          <w:i/>
          <w:sz w:val="24"/>
          <w:szCs w:val="24"/>
        </w:rPr>
        <w:t>Muzeum Niepodległości w Warszawie</w:t>
      </w:r>
      <w:r w:rsidR="008D023D">
        <w:rPr>
          <w:rFonts w:cstheme="minorHAnsi"/>
          <w:i/>
          <w:sz w:val="24"/>
          <w:szCs w:val="24"/>
        </w:rPr>
        <w:t xml:space="preserve"> i akceptujemy jego postanowienia</w:t>
      </w:r>
    </w:p>
    <w:p w:rsidR="00B23C95" w:rsidRPr="00D330AF" w:rsidRDefault="00B23C95" w:rsidP="0083270B">
      <w:pPr>
        <w:jc w:val="both"/>
        <w:rPr>
          <w:rFonts w:cstheme="minorHAnsi"/>
          <w:i/>
          <w:sz w:val="24"/>
          <w:szCs w:val="24"/>
        </w:rPr>
      </w:pPr>
    </w:p>
    <w:p w:rsidR="00B23C95" w:rsidRPr="00D330AF" w:rsidRDefault="00B23C95" w:rsidP="00B23C95">
      <w:pPr>
        <w:spacing w:after="0"/>
        <w:jc w:val="both"/>
        <w:rPr>
          <w:rFonts w:cstheme="minorHAnsi"/>
          <w:sz w:val="24"/>
          <w:szCs w:val="24"/>
        </w:rPr>
      </w:pPr>
      <w:r w:rsidRPr="00D330AF">
        <w:rPr>
          <w:rFonts w:cstheme="minorHAnsi"/>
          <w:sz w:val="24"/>
          <w:szCs w:val="24"/>
        </w:rPr>
        <w:t>………………………………………….                      ……………………………………………….</w:t>
      </w:r>
    </w:p>
    <w:p w:rsidR="00EB4418" w:rsidRPr="00D330AF" w:rsidRDefault="00B23C95" w:rsidP="00B23C95">
      <w:pPr>
        <w:spacing w:after="0"/>
        <w:jc w:val="both"/>
        <w:rPr>
          <w:rFonts w:cstheme="minorHAnsi"/>
          <w:sz w:val="24"/>
          <w:szCs w:val="24"/>
        </w:rPr>
      </w:pPr>
      <w:r w:rsidRPr="00D330AF">
        <w:rPr>
          <w:rFonts w:cstheme="minorHAnsi"/>
          <w:sz w:val="24"/>
          <w:szCs w:val="24"/>
        </w:rPr>
        <w:t xml:space="preserve">              /Miejsce i data/      </w:t>
      </w:r>
      <w:r w:rsidR="00E16A66">
        <w:rPr>
          <w:rFonts w:cstheme="minorHAnsi"/>
          <w:sz w:val="24"/>
          <w:szCs w:val="24"/>
        </w:rPr>
        <w:t xml:space="preserve">              </w:t>
      </w:r>
      <w:r w:rsidRPr="00D330AF">
        <w:rPr>
          <w:rFonts w:cstheme="minorHAnsi"/>
          <w:sz w:val="24"/>
          <w:szCs w:val="24"/>
        </w:rPr>
        <w:t xml:space="preserve">     /czytelny podpis wnioskodawcy i pieczęć/</w:t>
      </w:r>
    </w:p>
    <w:p w:rsidR="00EB4418" w:rsidRPr="00EB4418" w:rsidRDefault="00EB4418" w:rsidP="00EB4418">
      <w:pPr>
        <w:rPr>
          <w:rFonts w:ascii="Times New Roman" w:hAnsi="Times New Roman" w:cs="Times New Roman"/>
          <w:sz w:val="24"/>
          <w:szCs w:val="24"/>
        </w:rPr>
      </w:pPr>
    </w:p>
    <w:p w:rsidR="00385DCD" w:rsidRDefault="00385DCD" w:rsidP="00385DCD">
      <w:pPr>
        <w:autoSpaceDE w:val="0"/>
        <w:autoSpaceDN w:val="0"/>
        <w:adjustRightInd w:val="0"/>
        <w:spacing w:after="24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385DCD" w:rsidRDefault="00385DCD" w:rsidP="00385DCD">
      <w:pPr>
        <w:autoSpaceDE w:val="0"/>
        <w:autoSpaceDN w:val="0"/>
        <w:adjustRightInd w:val="0"/>
        <w:spacing w:after="24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EB4418" w:rsidRDefault="00EB4418" w:rsidP="00EB4418">
      <w:pPr>
        <w:rPr>
          <w:rFonts w:cstheme="minorHAnsi"/>
          <w:b/>
          <w:bCs/>
          <w:sz w:val="24"/>
          <w:szCs w:val="24"/>
        </w:rPr>
      </w:pPr>
    </w:p>
    <w:p w:rsidR="008D023D" w:rsidRDefault="008D023D" w:rsidP="00EB4418">
      <w:pPr>
        <w:rPr>
          <w:rFonts w:cstheme="minorHAnsi"/>
          <w:b/>
          <w:bCs/>
          <w:sz w:val="24"/>
          <w:szCs w:val="24"/>
        </w:rPr>
      </w:pPr>
    </w:p>
    <w:p w:rsidR="008D023D" w:rsidRPr="008D023D" w:rsidRDefault="008D023D" w:rsidP="008D023D">
      <w:pPr>
        <w:jc w:val="both"/>
        <w:rPr>
          <w:rFonts w:ascii="Times New Roman" w:hAnsi="Times New Roman" w:cs="Times New Roman"/>
          <w:sz w:val="20"/>
          <w:szCs w:val="20"/>
        </w:rPr>
      </w:pPr>
      <w:r w:rsidRPr="008D023D">
        <w:rPr>
          <w:rFonts w:ascii="Times New Roman" w:hAnsi="Times New Roman" w:cs="Times New Roman"/>
          <w:sz w:val="20"/>
          <w:szCs w:val="20"/>
        </w:rPr>
        <w:t>*w przypadku zaznaczenia odpowiedzi „inne” należy doprecyzować charakter danego przedsięwzięcia</w:t>
      </w:r>
    </w:p>
    <w:sectPr w:rsidR="008D023D" w:rsidRPr="008D023D" w:rsidSect="00932436">
      <w:headerReference w:type="default" r:id="rId8"/>
      <w:footerReference w:type="default" r:id="rId9"/>
      <w:pgSz w:w="11906" w:h="16838" w:code="9"/>
      <w:pgMar w:top="2835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721" w:rsidRDefault="00411721" w:rsidP="00856915">
      <w:pPr>
        <w:spacing w:after="0" w:line="240" w:lineRule="auto"/>
      </w:pPr>
      <w:r>
        <w:separator/>
      </w:r>
    </w:p>
  </w:endnote>
  <w:endnote w:type="continuationSeparator" w:id="0">
    <w:p w:rsidR="00411721" w:rsidRDefault="00411721" w:rsidP="0085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7791695"/>
      <w:docPartObj>
        <w:docPartGallery w:val="Page Numbers (Bottom of Page)"/>
        <w:docPartUnique/>
      </w:docPartObj>
    </w:sdtPr>
    <w:sdtEndPr/>
    <w:sdtContent>
      <w:p w:rsidR="00D330AF" w:rsidRDefault="00D330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BEF">
          <w:rPr>
            <w:noProof/>
          </w:rPr>
          <w:t>1</w:t>
        </w:r>
        <w:r>
          <w:fldChar w:fldCharType="end"/>
        </w:r>
      </w:p>
    </w:sdtContent>
  </w:sdt>
  <w:p w:rsidR="00856915" w:rsidRDefault="008569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721" w:rsidRDefault="00411721" w:rsidP="00856915">
      <w:pPr>
        <w:spacing w:after="0" w:line="240" w:lineRule="auto"/>
      </w:pPr>
      <w:r>
        <w:separator/>
      </w:r>
    </w:p>
  </w:footnote>
  <w:footnote w:type="continuationSeparator" w:id="0">
    <w:p w:rsidR="00411721" w:rsidRDefault="00411721" w:rsidP="00856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70B" w:rsidRDefault="0083270B" w:rsidP="001A2FFC">
    <w:pPr>
      <w:pStyle w:val="Nagwek"/>
      <w:ind w:left="-284"/>
    </w:pPr>
  </w:p>
  <w:p w:rsidR="0083270B" w:rsidRDefault="0083270B" w:rsidP="001A2FFC">
    <w:pPr>
      <w:pStyle w:val="Nagwek"/>
      <w:ind w:left="-284"/>
    </w:pPr>
  </w:p>
  <w:p w:rsidR="00FF328F" w:rsidRDefault="00E16A66" w:rsidP="00E16A66">
    <w:pPr>
      <w:pStyle w:val="Nagwek"/>
      <w:ind w:left="-284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pl-PL"/>
      </w:rPr>
      <w:drawing>
        <wp:inline distT="0" distB="0" distL="0" distR="0">
          <wp:extent cx="1838325" cy="72480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N_logo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5143" cy="727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F6232" w:rsidRPr="000F6232" w:rsidRDefault="000F6232" w:rsidP="000F6232">
    <w:pPr>
      <w:pStyle w:val="Nagwek"/>
      <w:ind w:left="-284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EA8054A"/>
    <w:lvl w:ilvl="0">
      <w:numFmt w:val="bullet"/>
      <w:lvlText w:val="*"/>
      <w:lvlJc w:val="left"/>
    </w:lvl>
  </w:abstractNum>
  <w:abstractNum w:abstractNumId="1" w15:restartNumberingAfterBreak="0">
    <w:nsid w:val="00130F8A"/>
    <w:multiLevelType w:val="hybridMultilevel"/>
    <w:tmpl w:val="041CE4E4"/>
    <w:lvl w:ilvl="0" w:tplc="AF68AC5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67EB7"/>
    <w:multiLevelType w:val="hybridMultilevel"/>
    <w:tmpl w:val="1EAAD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0306B"/>
    <w:multiLevelType w:val="hybridMultilevel"/>
    <w:tmpl w:val="62E2F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940E08"/>
    <w:multiLevelType w:val="hybridMultilevel"/>
    <w:tmpl w:val="F788A6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DE5F68"/>
    <w:multiLevelType w:val="singleLevel"/>
    <w:tmpl w:val="CBF8A0A0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0B"/>
    <w:rsid w:val="00045145"/>
    <w:rsid w:val="00066FE4"/>
    <w:rsid w:val="000C0116"/>
    <w:rsid w:val="000F6232"/>
    <w:rsid w:val="00174A65"/>
    <w:rsid w:val="001963D4"/>
    <w:rsid w:val="001A2FFC"/>
    <w:rsid w:val="0029101C"/>
    <w:rsid w:val="00323C2B"/>
    <w:rsid w:val="003615D4"/>
    <w:rsid w:val="00385DCD"/>
    <w:rsid w:val="003B16E4"/>
    <w:rsid w:val="003D55A7"/>
    <w:rsid w:val="00411721"/>
    <w:rsid w:val="00416138"/>
    <w:rsid w:val="004950C6"/>
    <w:rsid w:val="004E2E2F"/>
    <w:rsid w:val="00530BEF"/>
    <w:rsid w:val="00534778"/>
    <w:rsid w:val="005D6620"/>
    <w:rsid w:val="005E6B12"/>
    <w:rsid w:val="00680D77"/>
    <w:rsid w:val="006D48A7"/>
    <w:rsid w:val="006D7B89"/>
    <w:rsid w:val="007907C3"/>
    <w:rsid w:val="0083270B"/>
    <w:rsid w:val="00834A3F"/>
    <w:rsid w:val="00856915"/>
    <w:rsid w:val="008617D8"/>
    <w:rsid w:val="00862CCB"/>
    <w:rsid w:val="00867703"/>
    <w:rsid w:val="008D023D"/>
    <w:rsid w:val="00932436"/>
    <w:rsid w:val="009563C0"/>
    <w:rsid w:val="009F2317"/>
    <w:rsid w:val="00A019DD"/>
    <w:rsid w:val="00AB0D53"/>
    <w:rsid w:val="00B13AEB"/>
    <w:rsid w:val="00B23C95"/>
    <w:rsid w:val="00B81ED1"/>
    <w:rsid w:val="00BC7595"/>
    <w:rsid w:val="00C54F7E"/>
    <w:rsid w:val="00C851EB"/>
    <w:rsid w:val="00D330AF"/>
    <w:rsid w:val="00D546D2"/>
    <w:rsid w:val="00DE1D39"/>
    <w:rsid w:val="00DF4A13"/>
    <w:rsid w:val="00E03D06"/>
    <w:rsid w:val="00E16A66"/>
    <w:rsid w:val="00E82B42"/>
    <w:rsid w:val="00E913D7"/>
    <w:rsid w:val="00EA3AF1"/>
    <w:rsid w:val="00EB4418"/>
    <w:rsid w:val="00EF0547"/>
    <w:rsid w:val="00F2597E"/>
    <w:rsid w:val="00F356B5"/>
    <w:rsid w:val="00F70174"/>
    <w:rsid w:val="00FB3111"/>
    <w:rsid w:val="00FE4267"/>
    <w:rsid w:val="00FF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D05BC7"/>
  <w15:docId w15:val="{DA33B651-77F5-4837-84B9-E1338964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6915"/>
  </w:style>
  <w:style w:type="paragraph" w:styleId="Stopka">
    <w:name w:val="footer"/>
    <w:basedOn w:val="Normalny"/>
    <w:link w:val="StopkaZnak"/>
    <w:uiPriority w:val="99"/>
    <w:unhideWhenUsed/>
    <w:rsid w:val="0085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6915"/>
  </w:style>
  <w:style w:type="paragraph" w:styleId="NormalnyWeb">
    <w:name w:val="Normal (Web)"/>
    <w:basedOn w:val="Normalny"/>
    <w:uiPriority w:val="99"/>
    <w:unhideWhenUsed/>
    <w:rsid w:val="0049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32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45145"/>
    <w:pPr>
      <w:ind w:left="720"/>
      <w:contextualSpacing/>
    </w:pPr>
  </w:style>
  <w:style w:type="character" w:styleId="Hipercze">
    <w:name w:val="Hyperlink"/>
    <w:basedOn w:val="Domylnaczcionkaakapitu"/>
    <w:rsid w:val="00EB44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2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r\AppData\Local\Temp\NIKiDW_papier_fo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F87C0-3A27-4687-AE32-63792FC8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NIKiDW_papier_formowy</Template>
  <TotalTime>0</TotalTime>
  <Pages>2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</dc:creator>
  <cp:lastModifiedBy>Inga Czech</cp:lastModifiedBy>
  <cp:revision>2</cp:revision>
  <dcterms:created xsi:type="dcterms:W3CDTF">2026-09-22T10:12:00Z</dcterms:created>
  <dcterms:modified xsi:type="dcterms:W3CDTF">2026-09-22T10:12:00Z</dcterms:modified>
</cp:coreProperties>
</file>